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193" w:rsidRPr="001C5C51" w:rsidRDefault="00714193">
      <w:pPr>
        <w:spacing w:line="540" w:lineRule="exact"/>
        <w:rPr>
          <w:rFonts w:ascii="黑体" w:eastAsia="黑体" w:hAnsi="黑体"/>
          <w:bCs/>
          <w:sz w:val="32"/>
          <w:lang w:eastAsia="zh-CN"/>
        </w:rPr>
      </w:pPr>
      <w:bookmarkStart w:id="0" w:name="_Toc294529280"/>
      <w:r w:rsidRPr="001C5C51">
        <w:rPr>
          <w:rFonts w:ascii="黑体" w:eastAsia="黑体" w:hAnsi="黑体" w:hint="eastAsia"/>
          <w:bCs/>
          <w:sz w:val="32"/>
          <w:lang w:eastAsia="zh-CN"/>
        </w:rPr>
        <w:t>附件</w:t>
      </w:r>
      <w:r w:rsidRPr="001C5C51">
        <w:rPr>
          <w:rFonts w:ascii="黑体" w:eastAsia="黑体" w:hAnsi="黑体"/>
          <w:bCs/>
          <w:sz w:val="32"/>
          <w:lang w:eastAsia="zh-CN"/>
        </w:rPr>
        <w:t>1</w:t>
      </w:r>
      <w:bookmarkStart w:id="1" w:name="_GoBack"/>
      <w:bookmarkEnd w:id="1"/>
      <w:r w:rsidRPr="001C5C51">
        <w:rPr>
          <w:rFonts w:ascii="黑体" w:eastAsia="黑体" w:hAnsi="黑体" w:hint="eastAsia"/>
          <w:bCs/>
          <w:sz w:val="32"/>
          <w:lang w:eastAsia="zh-CN"/>
        </w:rPr>
        <w:t>：</w:t>
      </w:r>
    </w:p>
    <w:p w:rsidR="00714193" w:rsidRDefault="00714193">
      <w:pPr>
        <w:spacing w:line="54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  <w:lang w:eastAsia="zh-CN"/>
        </w:rPr>
        <w:t>住院医师规范化培训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CN"/>
        </w:rPr>
        <w:t>学员网上注册报名操作说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  <w:lang w:eastAsia="zh-CN"/>
        </w:rPr>
        <w:t>明</w:t>
      </w:r>
    </w:p>
    <w:p w:rsidR="00714193" w:rsidRDefault="00714193">
      <w:pPr>
        <w:rPr>
          <w:rFonts w:ascii="仿宋_GB2312" w:eastAsia="仿宋_GB2312"/>
          <w:sz w:val="32"/>
          <w:szCs w:val="32"/>
          <w:lang w:eastAsia="zh-CN"/>
        </w:rPr>
      </w:pPr>
    </w:p>
    <w:p w:rsidR="00714193" w:rsidRDefault="00714193">
      <w:pPr>
        <w:rPr>
          <w:lang w:eastAsia="zh-CN"/>
        </w:rPr>
      </w:pPr>
      <w:r>
        <w:rPr>
          <w:lang w:eastAsia="zh-CN"/>
        </w:rPr>
        <w:t>1.</w:t>
      </w:r>
      <w:r>
        <w:rPr>
          <w:rFonts w:hint="eastAsia"/>
          <w:lang w:eastAsia="zh-CN"/>
        </w:rPr>
        <w:t>陕西省住院医师规范化培训招录流程</w:t>
      </w:r>
    </w:p>
    <w:p w:rsidR="00714193" w:rsidRDefault="00714193">
      <w:pPr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  <w:r>
        <w:rPr>
          <w:noProof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style="position:absolute;left:0;text-align:left;margin-left:19.5pt;margin-top:6.6pt;width:415.05pt;height:233.8pt;z-index:251658752;visibility:visible">
            <v:imagedata r:id="rId4" o:title=""/>
            <w10:wrap type="square"/>
          </v:shape>
        </w:pict>
      </w:r>
      <w:r>
        <w:rPr>
          <w:rFonts w:hint="eastAsia"/>
          <w:lang w:eastAsia="zh-CN"/>
        </w:rPr>
        <w:t>图</w:t>
      </w:r>
      <w:r>
        <w:rPr>
          <w:lang w:eastAsia="zh-CN"/>
        </w:rPr>
        <w:t>1-1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>2.</w:t>
      </w:r>
      <w:bookmarkEnd w:id="0"/>
      <w:r>
        <w:rPr>
          <w:rFonts w:hint="eastAsia"/>
          <w:lang w:eastAsia="zh-CN"/>
        </w:rPr>
        <w:t>学员注册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>2.1</w:t>
      </w:r>
      <w:r>
        <w:rPr>
          <w:rFonts w:hint="eastAsia"/>
          <w:lang w:eastAsia="zh-CN"/>
        </w:rPr>
        <w:t>系统登录网址为：</w:t>
      </w:r>
      <w:r>
        <w:rPr>
          <w:lang w:eastAsia="zh-CN"/>
        </w:rPr>
        <w:t>http://shanxizyy.wsglw.net/</w:t>
      </w:r>
      <w:r>
        <w:rPr>
          <w:rFonts w:hint="eastAsia"/>
          <w:lang w:eastAsia="zh-CN"/>
        </w:rPr>
        <w:t>，如图</w:t>
      </w:r>
      <w:r>
        <w:rPr>
          <w:lang w:eastAsia="zh-CN"/>
        </w:rPr>
        <w:t>2-1</w:t>
      </w:r>
      <w:r>
        <w:rPr>
          <w:rFonts w:hint="eastAsia"/>
          <w:lang w:eastAsia="zh-CN"/>
        </w:rPr>
        <w:t>。</w:t>
      </w:r>
    </w:p>
    <w:p w:rsidR="00714193" w:rsidRDefault="00714193">
      <w:pPr>
        <w:ind w:firstLine="420"/>
        <w:rPr>
          <w:sz w:val="28"/>
          <w:szCs w:val="28"/>
          <w:lang w:eastAsia="zh-CN"/>
        </w:rPr>
      </w:pPr>
      <w:r w:rsidRPr="002A4202">
        <w:rPr>
          <w:noProof/>
          <w:sz w:val="28"/>
          <w:szCs w:val="28"/>
          <w:lang w:eastAsia="zh-CN"/>
        </w:rPr>
        <w:pict>
          <v:shape id="图片 31" o:spid="_x0000_i1025" type="#_x0000_t75" style="width:413.25pt;height:252pt;visibility:visible">
            <v:imagedata r:id="rId5" o:title=""/>
          </v:shape>
        </w:pict>
      </w: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2-1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 xml:space="preserve">2.2 </w:t>
      </w:r>
      <w:r>
        <w:rPr>
          <w:rFonts w:hint="eastAsia"/>
          <w:lang w:eastAsia="zh-CN"/>
        </w:rPr>
        <w:t>点击学员注册，弹出学员注册对话框，如图</w:t>
      </w:r>
      <w:r>
        <w:rPr>
          <w:lang w:eastAsia="zh-CN"/>
        </w:rPr>
        <w:t>2-2</w:t>
      </w:r>
    </w:p>
    <w:p w:rsidR="00714193" w:rsidRDefault="00714193">
      <w:pPr>
        <w:rPr>
          <w:lang w:eastAsia="zh-CN"/>
        </w:rPr>
      </w:pPr>
      <w:r w:rsidRPr="00FC432E">
        <w:rPr>
          <w:noProof/>
          <w:lang w:eastAsia="zh-CN"/>
        </w:rPr>
        <w:pict>
          <v:shape id="图片 35" o:spid="_x0000_i1026" type="#_x0000_t75" style="width:415.5pt;height:287.25pt;visibility:visible">
            <v:imagedata r:id="rId6" o:title=""/>
          </v:shape>
        </w:pict>
      </w: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2-2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>2.3</w:t>
      </w:r>
      <w:r>
        <w:rPr>
          <w:rFonts w:hint="eastAsia"/>
          <w:lang w:eastAsia="zh-CN"/>
        </w:rPr>
        <w:t>按照要求填写个人信息后，点击验证按钮后，弹出账号密码设置对话框，如图</w:t>
      </w:r>
      <w:r>
        <w:rPr>
          <w:lang w:eastAsia="zh-CN"/>
        </w:rPr>
        <w:t>2-3</w:t>
      </w:r>
    </w:p>
    <w:p w:rsidR="00714193" w:rsidRDefault="00714193">
      <w:pPr>
        <w:rPr>
          <w:lang w:eastAsia="zh-CN"/>
        </w:rPr>
      </w:pPr>
    </w:p>
    <w:p w:rsidR="00714193" w:rsidRDefault="00714193">
      <w:pPr>
        <w:rPr>
          <w:lang w:eastAsia="zh-CN"/>
        </w:rPr>
      </w:pPr>
      <w:r w:rsidRPr="00FC432E">
        <w:rPr>
          <w:noProof/>
          <w:lang w:eastAsia="zh-CN"/>
        </w:rPr>
        <w:pict>
          <v:shape id="图片 39" o:spid="_x0000_i1027" type="#_x0000_t75" style="width:414pt;height:285pt;visibility:visible">
            <v:imagedata r:id="rId7" o:title=""/>
          </v:shape>
        </w:pict>
      </w: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2-3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>2.4</w:t>
      </w:r>
      <w:r>
        <w:rPr>
          <w:rFonts w:hint="eastAsia"/>
          <w:lang w:eastAsia="zh-CN"/>
        </w:rPr>
        <w:t>填写登录账号、登录密码、手机号码、验证码等信息，点击下一步，提示注册成功。如图</w:t>
      </w:r>
      <w:r>
        <w:rPr>
          <w:lang w:eastAsia="zh-CN"/>
        </w:rPr>
        <w:t>2-4</w:t>
      </w:r>
    </w:p>
    <w:p w:rsidR="00714193" w:rsidRDefault="00714193">
      <w:pPr>
        <w:rPr>
          <w:lang w:eastAsia="zh-CN"/>
        </w:rPr>
      </w:pPr>
      <w:r w:rsidRPr="00FC432E">
        <w:rPr>
          <w:noProof/>
          <w:lang w:eastAsia="zh-CN"/>
        </w:rPr>
        <w:pict>
          <v:shape id="图片 42" o:spid="_x0000_i1028" type="#_x0000_t75" style="width:415.5pt;height:300pt;visibility:visible">
            <v:imagedata r:id="rId8" o:title=""/>
          </v:shape>
        </w:pict>
      </w: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2-4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>3.</w:t>
      </w:r>
      <w:r>
        <w:rPr>
          <w:rFonts w:hint="eastAsia"/>
          <w:lang w:eastAsia="zh-CN"/>
        </w:rPr>
        <w:t>学员登陆，完善个人信息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>3.1</w:t>
      </w:r>
      <w:r>
        <w:rPr>
          <w:rFonts w:hint="eastAsia"/>
          <w:lang w:eastAsia="zh-CN"/>
        </w:rPr>
        <w:t>系统登录网址为：</w:t>
      </w:r>
      <w:r>
        <w:rPr>
          <w:lang w:eastAsia="zh-CN"/>
        </w:rPr>
        <w:t>http://shanxizyy.wsglw.net/</w:t>
      </w:r>
      <w:r>
        <w:rPr>
          <w:rFonts w:hint="eastAsia"/>
          <w:lang w:eastAsia="zh-CN"/>
        </w:rPr>
        <w:t>，输入注册时设置的用户名及密码，登录，如图</w:t>
      </w:r>
      <w:r>
        <w:rPr>
          <w:lang w:eastAsia="zh-CN"/>
        </w:rPr>
        <w:t>3-1</w:t>
      </w:r>
    </w:p>
    <w:p w:rsidR="00714193" w:rsidRDefault="00714193">
      <w:pPr>
        <w:rPr>
          <w:lang w:eastAsia="zh-CN"/>
        </w:rPr>
      </w:pPr>
      <w:r w:rsidRPr="00FC432E">
        <w:rPr>
          <w:noProof/>
          <w:lang w:eastAsia="zh-CN"/>
        </w:rPr>
        <w:pict>
          <v:shape id="图片 46" o:spid="_x0000_i1029" type="#_x0000_t75" style="width:411.75pt;height:246pt;visibility:visible">
            <v:imagedata r:id="rId9" o:title=""/>
          </v:shape>
        </w:pict>
      </w:r>
    </w:p>
    <w:p w:rsidR="00714193" w:rsidRDefault="00714193">
      <w:pPr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3-1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>3.2</w:t>
      </w:r>
      <w:r>
        <w:rPr>
          <w:rFonts w:hint="eastAsia"/>
          <w:lang w:eastAsia="zh-CN"/>
        </w:rPr>
        <w:t>登录完成后，点击报名管理，选择学员信息维护，弹出学员信息维护界面，如图</w:t>
      </w:r>
      <w:r>
        <w:rPr>
          <w:lang w:eastAsia="zh-CN"/>
        </w:rPr>
        <w:t>3-2</w:t>
      </w:r>
      <w:r>
        <w:rPr>
          <w:rFonts w:hint="eastAsia"/>
          <w:lang w:eastAsia="zh-CN"/>
        </w:rPr>
        <w:t>（需要维护的信息有基本信息、联系信息、教育信息、工作信息，其中红色</w:t>
      </w:r>
      <w:r>
        <w:rPr>
          <w:lang w:eastAsia="zh-CN"/>
        </w:rPr>
        <w:t>*</w:t>
      </w:r>
      <w:r>
        <w:rPr>
          <w:rFonts w:hint="eastAsia"/>
          <w:lang w:eastAsia="zh-CN"/>
        </w:rPr>
        <w:t>号标记的为必填项，所有信息维护完毕后，才能进行学员报名）</w:t>
      </w:r>
    </w:p>
    <w:p w:rsidR="00714193" w:rsidRDefault="00714193">
      <w:pPr>
        <w:rPr>
          <w:lang w:eastAsia="zh-CN"/>
        </w:rPr>
      </w:pPr>
    </w:p>
    <w:p w:rsidR="00714193" w:rsidRDefault="00714193">
      <w:pPr>
        <w:rPr>
          <w:lang w:eastAsia="zh-CN"/>
        </w:rPr>
      </w:pPr>
      <w:r>
        <w:rPr>
          <w:noProof/>
          <w:lang w:eastAsia="zh-CN"/>
        </w:rPr>
        <w:pict>
          <v:rect id="_x0000_s1027" style="position:absolute;margin-left:159.45pt;margin-top:108.5pt;width:66.95pt;height:9.25pt;z-index:251656704"/>
        </w:pict>
      </w:r>
      <w:r w:rsidRPr="00FC432E">
        <w:rPr>
          <w:noProof/>
          <w:lang w:eastAsia="zh-CN"/>
        </w:rPr>
        <w:pict>
          <v:shape id="图片 1" o:spid="_x0000_i1030" type="#_x0000_t75" style="width:405pt;height:243.75pt;visibility:visible">
            <v:imagedata r:id="rId10" o:title="" cropbottom="17689f" cropright="-1019f"/>
          </v:shape>
        </w:pict>
      </w:r>
    </w:p>
    <w:p w:rsidR="00714193" w:rsidRDefault="00714193">
      <w:pPr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3-2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>3.3</w:t>
      </w:r>
      <w:r>
        <w:rPr>
          <w:rFonts w:hint="eastAsia"/>
          <w:lang w:eastAsia="zh-CN"/>
        </w:rPr>
        <w:t>学员报名</w:t>
      </w:r>
    </w:p>
    <w:p w:rsidR="00714193" w:rsidRDefault="00714193">
      <w:pPr>
        <w:rPr>
          <w:rFonts w:ascii="Arial" w:hAnsi="Arial" w:cs="Arial"/>
          <w:color w:val="FF0000"/>
          <w:sz w:val="16"/>
          <w:szCs w:val="16"/>
          <w:shd w:val="clear" w:color="auto" w:fill="FFFFFF"/>
          <w:lang w:eastAsia="zh-CN"/>
        </w:rPr>
      </w:pPr>
      <w:r>
        <w:rPr>
          <w:rFonts w:hint="eastAsia"/>
          <w:lang w:eastAsia="zh-CN"/>
        </w:rPr>
        <w:t>个人信息完善成功后，点击报名管理中的学员报名菜单，弹出学员报名模块，如图</w:t>
      </w:r>
      <w:r>
        <w:rPr>
          <w:lang w:eastAsia="zh-CN"/>
        </w:rPr>
        <w:t>3-3</w:t>
      </w:r>
      <w:r>
        <w:rPr>
          <w:rFonts w:hint="eastAsia"/>
          <w:lang w:eastAsia="zh-CN"/>
        </w:rPr>
        <w:t>：</w:t>
      </w:r>
    </w:p>
    <w:p w:rsidR="00714193" w:rsidRDefault="00714193">
      <w:pPr>
        <w:rPr>
          <w:lang w:eastAsia="zh-CN"/>
        </w:rPr>
      </w:pPr>
      <w:r>
        <w:rPr>
          <w:lang w:eastAsia="zh-CN"/>
        </w:rPr>
        <w:tab/>
      </w:r>
      <w:r w:rsidRPr="00FC432E">
        <w:rPr>
          <w:noProof/>
          <w:lang w:eastAsia="zh-CN"/>
        </w:rPr>
        <w:pict>
          <v:shape id="图片 2" o:spid="_x0000_i1031" type="#_x0000_t75" style="width:409.5pt;height:215.25pt;visibility:visible">
            <v:imagedata r:id="rId11" o:title=""/>
          </v:shape>
        </w:pict>
      </w:r>
    </w:p>
    <w:p w:rsidR="00714193" w:rsidRDefault="00714193">
      <w:pPr>
        <w:rPr>
          <w:lang w:eastAsia="zh-CN"/>
        </w:rPr>
      </w:pPr>
    </w:p>
    <w:p w:rsidR="00714193" w:rsidRDefault="00714193">
      <w:pPr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3-3</w:t>
      </w:r>
    </w:p>
    <w:p w:rsidR="00714193" w:rsidRDefault="00714193">
      <w:pPr>
        <w:jc w:val="center"/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</w:p>
    <w:p w:rsidR="00714193" w:rsidRDefault="00714193">
      <w:pPr>
        <w:rPr>
          <w:lang w:eastAsia="zh-CN"/>
        </w:rPr>
      </w:pPr>
      <w:r>
        <w:rPr>
          <w:rFonts w:hint="eastAsia"/>
          <w:lang w:eastAsia="zh-CN"/>
        </w:rPr>
        <w:t>点击我要报名，出现报名详细流程，如图</w:t>
      </w:r>
      <w:r>
        <w:rPr>
          <w:lang w:eastAsia="zh-CN"/>
        </w:rPr>
        <w:t>3-4</w:t>
      </w:r>
    </w:p>
    <w:p w:rsidR="00714193" w:rsidRDefault="00714193">
      <w:pPr>
        <w:rPr>
          <w:lang w:eastAsia="zh-CN"/>
        </w:rPr>
      </w:pPr>
      <w:r w:rsidRPr="00FC432E">
        <w:rPr>
          <w:noProof/>
          <w:lang w:eastAsia="zh-CN"/>
        </w:rPr>
        <w:pict>
          <v:shape id="图片 9" o:spid="_x0000_i1032" type="#_x0000_t75" alt="1" style="width:489pt;height:187.5pt;visibility:visible">
            <v:imagedata r:id="rId12" o:title=""/>
          </v:shape>
        </w:pict>
      </w:r>
    </w:p>
    <w:p w:rsidR="00714193" w:rsidRDefault="00714193">
      <w:pPr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3-4</w:t>
      </w:r>
    </w:p>
    <w:p w:rsidR="00714193" w:rsidRDefault="00714193">
      <w:pPr>
        <w:jc w:val="center"/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</w:p>
    <w:p w:rsidR="00714193" w:rsidRDefault="00714193">
      <w:pPr>
        <w:jc w:val="both"/>
        <w:rPr>
          <w:lang w:eastAsia="zh-CN"/>
        </w:rPr>
      </w:pPr>
    </w:p>
    <w:p w:rsidR="00714193" w:rsidRDefault="00714193">
      <w:pPr>
        <w:rPr>
          <w:lang w:eastAsia="zh-CN"/>
        </w:rPr>
      </w:pPr>
      <w:r>
        <w:rPr>
          <w:rFonts w:hint="eastAsia"/>
          <w:lang w:eastAsia="zh-CN"/>
        </w:rPr>
        <w:t>选择报名批次，出现人员类型选择界面，如图</w:t>
      </w:r>
      <w:r>
        <w:rPr>
          <w:lang w:eastAsia="zh-CN"/>
        </w:rPr>
        <w:t>3-5</w:t>
      </w:r>
    </w:p>
    <w:p w:rsidR="00714193" w:rsidRDefault="00714193">
      <w:pPr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  <w:r w:rsidRPr="00FC432E">
        <w:rPr>
          <w:noProof/>
          <w:lang w:eastAsia="zh-CN"/>
        </w:rPr>
        <w:pict>
          <v:shape id="_x0000_i1033" type="#_x0000_t75" style="width:409.5pt;height:217.5pt;visibility:visible">
            <v:imagedata r:id="rId13" o:title=""/>
          </v:shape>
        </w:pict>
      </w:r>
    </w:p>
    <w:p w:rsidR="00714193" w:rsidRDefault="00714193">
      <w:pPr>
        <w:jc w:val="center"/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3-5</w:t>
      </w:r>
    </w:p>
    <w:p w:rsidR="00714193" w:rsidRDefault="00714193">
      <w:pPr>
        <w:jc w:val="center"/>
        <w:rPr>
          <w:lang w:eastAsia="zh-CN"/>
        </w:rPr>
      </w:pPr>
    </w:p>
    <w:p w:rsidR="00714193" w:rsidRDefault="00714193">
      <w:pPr>
        <w:rPr>
          <w:lang w:eastAsia="zh-CN"/>
        </w:rPr>
      </w:pPr>
      <w:r>
        <w:rPr>
          <w:rFonts w:hint="eastAsia"/>
          <w:lang w:eastAsia="zh-CN"/>
        </w:rPr>
        <w:t>勾选相应的人员类型，点击下一步，出现人员信息确认页面，在该步骤确认个人信息无误后，点击下一步进入志愿选择界面，如图</w:t>
      </w:r>
      <w:r>
        <w:rPr>
          <w:lang w:eastAsia="zh-CN"/>
        </w:rPr>
        <w:t>3-6</w:t>
      </w:r>
    </w:p>
    <w:p w:rsidR="00714193" w:rsidRDefault="00714193">
      <w:pPr>
        <w:rPr>
          <w:lang w:eastAsia="zh-CN"/>
        </w:rPr>
      </w:pPr>
      <w:r w:rsidRPr="00FC432E">
        <w:rPr>
          <w:noProof/>
          <w:lang w:eastAsia="zh-CN"/>
        </w:rPr>
        <w:pict>
          <v:shape id="图片 11" o:spid="_x0000_i1034" type="#_x0000_t75" alt="3" style="width:407.25pt;height:306pt;visibility:visible">
            <v:imagedata r:id="rId14" o:title=""/>
          </v:shape>
        </w:pict>
      </w: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3-6</w:t>
      </w:r>
    </w:p>
    <w:p w:rsidR="00714193" w:rsidRDefault="00714193">
      <w:pPr>
        <w:jc w:val="both"/>
        <w:rPr>
          <w:lang w:eastAsia="zh-CN"/>
        </w:rPr>
      </w:pPr>
      <w:r>
        <w:rPr>
          <w:rFonts w:hint="eastAsia"/>
          <w:lang w:eastAsia="zh-CN"/>
        </w:rPr>
        <w:t>在该步骤选择相应的志愿及是否接受调剂。选择拟培训专业，基地（基地后边的红字表示该基地招录计划和已经报名的人数），点击确认并返回，如图</w:t>
      </w:r>
      <w:r>
        <w:rPr>
          <w:lang w:eastAsia="zh-CN"/>
        </w:rPr>
        <w:t>3-7</w:t>
      </w:r>
    </w:p>
    <w:p w:rsidR="00714193" w:rsidRDefault="00714193">
      <w:pPr>
        <w:jc w:val="center"/>
        <w:rPr>
          <w:lang w:eastAsia="zh-CN"/>
        </w:rPr>
      </w:pPr>
      <w:r w:rsidRPr="00FC432E">
        <w:rPr>
          <w:noProof/>
          <w:lang w:eastAsia="zh-CN"/>
        </w:rPr>
        <w:pict>
          <v:shape id="_x0000_i1035" type="#_x0000_t75" style="width:409.5pt;height:222.75pt;visibility:visible">
            <v:imagedata r:id="rId15" o:title=""/>
          </v:shape>
        </w:pict>
      </w:r>
    </w:p>
    <w:p w:rsidR="00714193" w:rsidRDefault="00714193">
      <w:pPr>
        <w:jc w:val="center"/>
        <w:rPr>
          <w:lang w:eastAsia="zh-CN"/>
        </w:rPr>
      </w:pP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3-7</w:t>
      </w:r>
    </w:p>
    <w:p w:rsidR="00714193" w:rsidRDefault="00714193">
      <w:pPr>
        <w:jc w:val="both"/>
        <w:rPr>
          <w:lang w:eastAsia="zh-CN"/>
        </w:rPr>
      </w:pPr>
      <w:r>
        <w:rPr>
          <w:rFonts w:hint="eastAsia"/>
          <w:lang w:eastAsia="zh-CN"/>
        </w:rPr>
        <w:t>志愿填报完成后，点击提交按钮完成报名流程，如果提交按钮是灰色，表示报名信息不完整，请点击维护信息，完善信息后提交。如图</w:t>
      </w:r>
      <w:r>
        <w:rPr>
          <w:lang w:eastAsia="zh-CN"/>
        </w:rPr>
        <w:t>3-8</w:t>
      </w:r>
    </w:p>
    <w:p w:rsidR="00714193" w:rsidRDefault="00714193">
      <w:pPr>
        <w:jc w:val="both"/>
        <w:rPr>
          <w:lang w:eastAsia="zh-CN"/>
        </w:rPr>
      </w:pPr>
    </w:p>
    <w:p w:rsidR="00714193" w:rsidRDefault="00714193">
      <w:pPr>
        <w:jc w:val="both"/>
        <w:rPr>
          <w:lang w:eastAsia="zh-CN"/>
        </w:rPr>
      </w:pPr>
      <w:r>
        <w:rPr>
          <w:noProof/>
          <w:lang w:eastAsia="zh-CN"/>
        </w:rPr>
        <w:pict>
          <v:shape id="图片 14" o:spid="_x0000_s1028" type="#_x0000_t75" alt="6" style="position:absolute;left:0;text-align:left;margin-left:-13.7pt;margin-top:4.9pt;width:482.9pt;height:175.7pt;z-index:251657728;visibility:visible">
            <v:imagedata r:id="rId16" o:title=""/>
            <w10:wrap type="square"/>
          </v:shape>
        </w:pict>
      </w:r>
    </w:p>
    <w:p w:rsidR="00714193" w:rsidRDefault="00714193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3-8</w:t>
      </w:r>
    </w:p>
    <w:p w:rsidR="00714193" w:rsidRDefault="00714193">
      <w:pPr>
        <w:jc w:val="center"/>
        <w:rPr>
          <w:lang w:eastAsia="zh-CN"/>
        </w:rPr>
      </w:pPr>
      <w:r w:rsidRPr="00FC432E">
        <w:rPr>
          <w:noProof/>
          <w:lang w:eastAsia="zh-CN"/>
        </w:rPr>
        <w:pict>
          <v:shape id="图片 5" o:spid="_x0000_i1036" type="#_x0000_t75" alt="微信截图_20200707113004" style="width:414pt;height:210.75pt;visibility:visible">
            <v:imagedata r:id="rId17" o:title=""/>
          </v:shape>
        </w:pict>
      </w:r>
    </w:p>
    <w:p w:rsidR="00714193" w:rsidRDefault="00714193">
      <w:pPr>
        <w:jc w:val="both"/>
        <w:rPr>
          <w:lang w:eastAsia="zh-CN"/>
        </w:rPr>
      </w:pPr>
      <w:r>
        <w:rPr>
          <w:rFonts w:hint="eastAsia"/>
          <w:lang w:eastAsia="zh-CN"/>
        </w:rPr>
        <w:t>报名信息提交完成后，在报名状态一栏提示报名状态或审核状态，报名信息审核前显示的是报名状态，报名信息审核后显示的是审核状态。</w:t>
      </w:r>
    </w:p>
    <w:p w:rsidR="00714193" w:rsidRDefault="00714193">
      <w:pPr>
        <w:jc w:val="both"/>
        <w:rPr>
          <w:lang w:eastAsia="zh-CN"/>
        </w:rPr>
      </w:pPr>
      <w:r>
        <w:rPr>
          <w:rFonts w:hint="eastAsia"/>
          <w:lang w:eastAsia="zh-CN"/>
        </w:rPr>
        <w:t>报名状态、审核状态以及录取状态分为以下几种：</w:t>
      </w:r>
    </w:p>
    <w:p w:rsidR="00714193" w:rsidRDefault="00714193">
      <w:pPr>
        <w:jc w:val="both"/>
        <w:rPr>
          <w:lang w:eastAsia="zh-CN"/>
        </w:rPr>
      </w:pPr>
      <w:r>
        <w:rPr>
          <w:rFonts w:hint="eastAsia"/>
          <w:lang w:eastAsia="zh-CN"/>
        </w:rPr>
        <w:t>报名状态：已提交、未提交</w:t>
      </w:r>
    </w:p>
    <w:p w:rsidR="00714193" w:rsidRDefault="00714193">
      <w:pPr>
        <w:jc w:val="both"/>
        <w:rPr>
          <w:lang w:eastAsia="zh-CN"/>
        </w:rPr>
      </w:pPr>
      <w:r>
        <w:rPr>
          <w:rFonts w:hint="eastAsia"/>
          <w:lang w:eastAsia="zh-CN"/>
        </w:rPr>
        <w:t>审核状态：基地审核通过、陕西省卫生健康委员会审核通过</w:t>
      </w:r>
    </w:p>
    <w:p w:rsidR="00714193" w:rsidRDefault="00714193">
      <w:pPr>
        <w:jc w:val="both"/>
        <w:rPr>
          <w:lang w:eastAsia="zh-CN"/>
        </w:rPr>
      </w:pPr>
      <w:r>
        <w:rPr>
          <w:rFonts w:hint="eastAsia"/>
          <w:lang w:eastAsia="zh-CN"/>
        </w:rPr>
        <w:t>录取状态：已录取，录取基地：</w:t>
      </w:r>
      <w:r>
        <w:rPr>
          <w:lang w:eastAsia="zh-CN"/>
        </w:rPr>
        <w:t>***</w:t>
      </w:r>
      <w:r>
        <w:rPr>
          <w:rFonts w:hint="eastAsia"/>
          <w:lang w:eastAsia="zh-CN"/>
        </w:rPr>
        <w:t>基地；未录取</w:t>
      </w:r>
    </w:p>
    <w:p w:rsidR="00714193" w:rsidRDefault="00714193">
      <w:pPr>
        <w:jc w:val="both"/>
        <w:rPr>
          <w:lang w:eastAsia="zh-CN"/>
        </w:rPr>
      </w:pPr>
    </w:p>
    <w:p w:rsidR="00714193" w:rsidRDefault="00714193">
      <w:pPr>
        <w:jc w:val="both"/>
        <w:rPr>
          <w:lang w:eastAsia="zh-CN"/>
        </w:rPr>
      </w:pPr>
    </w:p>
    <w:p w:rsidR="00714193" w:rsidRDefault="00714193">
      <w:pPr>
        <w:rPr>
          <w:lang w:eastAsia="zh-CN"/>
        </w:rPr>
      </w:pPr>
    </w:p>
    <w:sectPr w:rsidR="00714193" w:rsidSect="009768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um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01C5"/>
    <w:rsid w:val="00010FD8"/>
    <w:rsid w:val="000230D5"/>
    <w:rsid w:val="000634E1"/>
    <w:rsid w:val="00071F7B"/>
    <w:rsid w:val="0009744F"/>
    <w:rsid w:val="000B37EE"/>
    <w:rsid w:val="000F6FB7"/>
    <w:rsid w:val="00117423"/>
    <w:rsid w:val="0012012C"/>
    <w:rsid w:val="00183A3F"/>
    <w:rsid w:val="001C19F5"/>
    <w:rsid w:val="001C5C51"/>
    <w:rsid w:val="001E1922"/>
    <w:rsid w:val="001F266F"/>
    <w:rsid w:val="002104BC"/>
    <w:rsid w:val="002140D1"/>
    <w:rsid w:val="00241CB8"/>
    <w:rsid w:val="00252C2A"/>
    <w:rsid w:val="002806B3"/>
    <w:rsid w:val="002829B7"/>
    <w:rsid w:val="0029051E"/>
    <w:rsid w:val="002A4202"/>
    <w:rsid w:val="002B0A3C"/>
    <w:rsid w:val="002C4784"/>
    <w:rsid w:val="002F07D9"/>
    <w:rsid w:val="003430A1"/>
    <w:rsid w:val="00357135"/>
    <w:rsid w:val="00392BA2"/>
    <w:rsid w:val="003A1FB5"/>
    <w:rsid w:val="003B5DED"/>
    <w:rsid w:val="003C232F"/>
    <w:rsid w:val="00414E6F"/>
    <w:rsid w:val="00456559"/>
    <w:rsid w:val="00490855"/>
    <w:rsid w:val="004C0D41"/>
    <w:rsid w:val="004D7D82"/>
    <w:rsid w:val="004E1F6E"/>
    <w:rsid w:val="00513995"/>
    <w:rsid w:val="00574E6E"/>
    <w:rsid w:val="0057574F"/>
    <w:rsid w:val="00584E5B"/>
    <w:rsid w:val="005C7C0B"/>
    <w:rsid w:val="005D17D8"/>
    <w:rsid w:val="005E4DE8"/>
    <w:rsid w:val="00610008"/>
    <w:rsid w:val="006260BD"/>
    <w:rsid w:val="006853EF"/>
    <w:rsid w:val="00695B1D"/>
    <w:rsid w:val="006B588E"/>
    <w:rsid w:val="00714193"/>
    <w:rsid w:val="0075253A"/>
    <w:rsid w:val="00787086"/>
    <w:rsid w:val="007B4581"/>
    <w:rsid w:val="007D0632"/>
    <w:rsid w:val="007D48C1"/>
    <w:rsid w:val="007D66EA"/>
    <w:rsid w:val="007D756E"/>
    <w:rsid w:val="00822643"/>
    <w:rsid w:val="008408E9"/>
    <w:rsid w:val="00861068"/>
    <w:rsid w:val="00872868"/>
    <w:rsid w:val="008861F6"/>
    <w:rsid w:val="00886AFD"/>
    <w:rsid w:val="00892700"/>
    <w:rsid w:val="008A6B70"/>
    <w:rsid w:val="008C103C"/>
    <w:rsid w:val="009528EE"/>
    <w:rsid w:val="00961547"/>
    <w:rsid w:val="009768D4"/>
    <w:rsid w:val="00983880"/>
    <w:rsid w:val="00984019"/>
    <w:rsid w:val="00984B33"/>
    <w:rsid w:val="009B1D60"/>
    <w:rsid w:val="009B1D66"/>
    <w:rsid w:val="009B629B"/>
    <w:rsid w:val="009C05F6"/>
    <w:rsid w:val="00A036C5"/>
    <w:rsid w:val="00A84334"/>
    <w:rsid w:val="00A9291C"/>
    <w:rsid w:val="00A97942"/>
    <w:rsid w:val="00AC2132"/>
    <w:rsid w:val="00AC356E"/>
    <w:rsid w:val="00AD5734"/>
    <w:rsid w:val="00B31E16"/>
    <w:rsid w:val="00B801C5"/>
    <w:rsid w:val="00BA6053"/>
    <w:rsid w:val="00BB4781"/>
    <w:rsid w:val="00BE1DE1"/>
    <w:rsid w:val="00BE2512"/>
    <w:rsid w:val="00BE4677"/>
    <w:rsid w:val="00C12F3D"/>
    <w:rsid w:val="00C500D3"/>
    <w:rsid w:val="00C6689B"/>
    <w:rsid w:val="00C80195"/>
    <w:rsid w:val="00C8248C"/>
    <w:rsid w:val="00CC3857"/>
    <w:rsid w:val="00CE4451"/>
    <w:rsid w:val="00CF1CF9"/>
    <w:rsid w:val="00D456D0"/>
    <w:rsid w:val="00D47EFE"/>
    <w:rsid w:val="00D50D10"/>
    <w:rsid w:val="00D66BCE"/>
    <w:rsid w:val="00D86C73"/>
    <w:rsid w:val="00DD45AE"/>
    <w:rsid w:val="00DD569A"/>
    <w:rsid w:val="00E22F12"/>
    <w:rsid w:val="00E40E73"/>
    <w:rsid w:val="00E42F31"/>
    <w:rsid w:val="00E611EA"/>
    <w:rsid w:val="00E62742"/>
    <w:rsid w:val="00E62D7F"/>
    <w:rsid w:val="00EA2A8C"/>
    <w:rsid w:val="00EC281C"/>
    <w:rsid w:val="00ED5A09"/>
    <w:rsid w:val="00F40FBB"/>
    <w:rsid w:val="00F55EB5"/>
    <w:rsid w:val="00FC35E6"/>
    <w:rsid w:val="00FC432E"/>
    <w:rsid w:val="00FE5A10"/>
    <w:rsid w:val="13A43AC4"/>
    <w:rsid w:val="17C21CFB"/>
    <w:rsid w:val="2E166F0A"/>
    <w:rsid w:val="2FE02E25"/>
    <w:rsid w:val="34FA6E46"/>
    <w:rsid w:val="398F6413"/>
    <w:rsid w:val="3B9E4132"/>
    <w:rsid w:val="411E519B"/>
    <w:rsid w:val="41440A67"/>
    <w:rsid w:val="6C1F5219"/>
    <w:rsid w:val="73796433"/>
    <w:rsid w:val="79F93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8D4"/>
    <w:rPr>
      <w:kern w:val="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68D4"/>
    <w:pPr>
      <w:keepNext/>
      <w:keepLines/>
      <w:widowControl w:val="0"/>
      <w:spacing w:before="340" w:after="330" w:line="578" w:lineRule="auto"/>
      <w:jc w:val="both"/>
      <w:outlineLvl w:val="0"/>
    </w:pPr>
    <w:rPr>
      <w:b/>
      <w:bCs/>
      <w:kern w:val="44"/>
      <w:sz w:val="44"/>
      <w:szCs w:val="44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768D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68D4"/>
    <w:rPr>
      <w:rFonts w:ascii="Calibri" w:eastAsia="宋体" w:hAnsi="Calibri"/>
      <w:b/>
      <w:kern w:val="44"/>
      <w:sz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768D4"/>
    <w:rPr>
      <w:rFonts w:ascii="Cambria" w:eastAsia="宋体" w:hAnsi="Cambria"/>
      <w:b/>
      <w:kern w:val="0"/>
      <w:sz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768D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68D4"/>
    <w:rPr>
      <w:rFonts w:ascii="Calibri" w:eastAsia="宋体" w:hAnsi="Calibri"/>
      <w:kern w:val="0"/>
      <w:sz w:val="18"/>
      <w:lang w:eastAsia="en-US"/>
    </w:rPr>
  </w:style>
  <w:style w:type="paragraph" w:styleId="Footer">
    <w:name w:val="footer"/>
    <w:basedOn w:val="Normal"/>
    <w:link w:val="FooterChar"/>
    <w:uiPriority w:val="99"/>
    <w:rsid w:val="009768D4"/>
    <w:pPr>
      <w:tabs>
        <w:tab w:val="center" w:pos="4153"/>
        <w:tab w:val="right" w:pos="8306"/>
      </w:tabs>
      <w:snapToGrid w:val="0"/>
    </w:pPr>
    <w:rPr>
      <w:sz w:val="18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768D4"/>
    <w:rPr>
      <w:sz w:val="18"/>
    </w:rPr>
  </w:style>
  <w:style w:type="paragraph" w:styleId="Header">
    <w:name w:val="header"/>
    <w:basedOn w:val="Normal"/>
    <w:link w:val="HeaderChar"/>
    <w:uiPriority w:val="99"/>
    <w:rsid w:val="009768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768D4"/>
    <w:rPr>
      <w:sz w:val="18"/>
    </w:rPr>
  </w:style>
  <w:style w:type="character" w:styleId="Hyperlink">
    <w:name w:val="Hyperlink"/>
    <w:basedOn w:val="DefaultParagraphFont"/>
    <w:uiPriority w:val="99"/>
    <w:rsid w:val="009768D4"/>
    <w:rPr>
      <w:rFonts w:cs="Times New Roman"/>
      <w:color w:val="0000FF"/>
      <w:u w:val="single"/>
    </w:rPr>
  </w:style>
  <w:style w:type="paragraph" w:customStyle="1" w:styleId="1">
    <w:name w:val="列出段落1"/>
    <w:basedOn w:val="Normal"/>
    <w:uiPriority w:val="99"/>
    <w:rsid w:val="009768D4"/>
    <w:pPr>
      <w:widowControl w:val="0"/>
      <w:ind w:firstLineChars="200" w:firstLine="420"/>
      <w:jc w:val="both"/>
    </w:pPr>
    <w:rPr>
      <w:kern w:val="2"/>
      <w:sz w:val="21"/>
      <w:szCs w:val="2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CD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7</Pages>
  <Words>141</Words>
  <Characters>808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</dc:creator>
  <cp:keywords/>
  <dc:description/>
  <cp:lastModifiedBy>User</cp:lastModifiedBy>
  <cp:revision>12</cp:revision>
  <cp:lastPrinted>2021-07-06T02:49:00Z</cp:lastPrinted>
  <dcterms:created xsi:type="dcterms:W3CDTF">2015-03-13T07:36:00Z</dcterms:created>
  <dcterms:modified xsi:type="dcterms:W3CDTF">2021-07-06T02:49:00Z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